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F3" w:rsidRDefault="00806FF3" w:rsidP="00562601">
      <w:pPr>
        <w:pStyle w:val="SemEspaamento"/>
      </w:pP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82"/>
        <w:gridCol w:w="2551"/>
        <w:gridCol w:w="2836"/>
        <w:gridCol w:w="2835"/>
        <w:gridCol w:w="2266"/>
        <w:gridCol w:w="1482"/>
      </w:tblGrid>
      <w:tr w:rsidR="00354068" w:rsidRPr="002B69B4" w:rsidTr="00493222">
        <w:trPr>
          <w:trHeight w:val="238"/>
        </w:trPr>
        <w:tc>
          <w:tcPr>
            <w:tcW w:w="7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693589" w:rsidRPr="002B69B4" w:rsidRDefault="00493222" w:rsidP="00493222">
            <w:pPr>
              <w:pStyle w:val="Cabealhosdatabela"/>
            </w:pPr>
            <w:r>
              <w:t>Horário</w:t>
            </w:r>
            <w:bookmarkStart w:id="0" w:name="_GoBack"/>
            <w:bookmarkEnd w:id="0"/>
          </w:p>
        </w:tc>
        <w:tc>
          <w:tcPr>
            <w:tcW w:w="91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693589" w:rsidRPr="002B69B4" w:rsidRDefault="00693589" w:rsidP="00693589">
            <w:pPr>
              <w:pStyle w:val="Cabealhosdatabela"/>
            </w:pPr>
            <w:r>
              <w:t>Segunda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693589" w:rsidRPr="002B69B4" w:rsidRDefault="00693589" w:rsidP="00693589">
            <w:pPr>
              <w:pStyle w:val="Cabealhosdatabela"/>
            </w:pPr>
            <w:r>
              <w:t>Terça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693589" w:rsidRPr="002B69B4" w:rsidRDefault="00693589" w:rsidP="00693589">
            <w:pPr>
              <w:pStyle w:val="Cabealhosdatabela"/>
            </w:pPr>
            <w:r>
              <w:t>Quarta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693589" w:rsidRPr="002B69B4" w:rsidRDefault="00693589" w:rsidP="00693589">
            <w:pPr>
              <w:pStyle w:val="Cabealhosdatabela"/>
            </w:pPr>
            <w:r>
              <w:t>Quinta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:rsidR="00693589" w:rsidRPr="002B69B4" w:rsidRDefault="00693589" w:rsidP="00693589">
            <w:pPr>
              <w:pStyle w:val="Cabealhosdatabela"/>
            </w:pPr>
            <w:r>
              <w:t>Sexta</w:t>
            </w:r>
          </w:p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D37B0F">
            <w:pPr>
              <w:jc w:val="center"/>
            </w:pPr>
            <w:r>
              <w:t>14:</w:t>
            </w:r>
            <w:r w:rsidR="00D37B0F">
              <w:t>15</w:t>
            </w:r>
            <w:r>
              <w:t xml:space="preserve"> – 1</w:t>
            </w:r>
            <w:r w:rsidR="00D37B0F">
              <w:t>5</w:t>
            </w:r>
            <w:r>
              <w:t>:00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>Coordenação (reunião)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54068" w:rsidRPr="0057256E" w:rsidRDefault="00693589" w:rsidP="00493222">
            <w:pPr>
              <w:jc w:val="center"/>
            </w:pPr>
            <w:r>
              <w:t>Coordenação</w:t>
            </w:r>
            <w:r w:rsidR="00493222">
              <w:t xml:space="preserve"> 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D37B0F">
            <w:pPr>
              <w:jc w:val="center"/>
            </w:pPr>
            <w:r>
              <w:t>Coordenação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D37B0F">
            <w:pPr>
              <w:jc w:val="center"/>
            </w:pPr>
            <w:r>
              <w:t>Coordenação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P</w:t>
            </w:r>
          </w:p>
        </w:tc>
      </w:tr>
      <w:tr w:rsidR="00D37B0F" w:rsidRPr="0057256E" w:rsidTr="00493222">
        <w:trPr>
          <w:trHeight w:val="238"/>
        </w:trPr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15:00 – 15:45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 (reunião)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Pr="0057256E" w:rsidRDefault="00493222" w:rsidP="00493222">
            <w:pPr>
              <w:jc w:val="center"/>
            </w:pPr>
            <w:r>
              <w:t>L</w:t>
            </w:r>
          </w:p>
        </w:tc>
      </w:tr>
      <w:tr w:rsidR="00354068" w:rsidRPr="0057256E" w:rsidTr="00493222">
        <w:trPr>
          <w:trHeight w:val="238"/>
        </w:trPr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9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Pr="0057256E" w:rsidRDefault="00493222" w:rsidP="00493222">
            <w:pPr>
              <w:jc w:val="center"/>
            </w:pPr>
            <w:r>
              <w:t>A</w:t>
            </w:r>
          </w:p>
        </w:tc>
      </w:tr>
      <w:tr w:rsidR="00D37B0F" w:rsidRPr="0057256E" w:rsidTr="00493222">
        <w:trPr>
          <w:trHeight w:val="238"/>
        </w:trPr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16:00 – 16:45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54068" w:rsidRDefault="00D37B0F" w:rsidP="00493222">
            <w:pPr>
              <w:jc w:val="center"/>
            </w:pPr>
            <w:r>
              <w:t>Coordenação</w:t>
            </w:r>
            <w:r w:rsidR="00354068">
              <w:t xml:space="preserve"> 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Pr="0057256E" w:rsidRDefault="00493222" w:rsidP="00493222">
            <w:pPr>
              <w:jc w:val="center"/>
            </w:pPr>
            <w:r>
              <w:t>N</w:t>
            </w:r>
          </w:p>
        </w:tc>
      </w:tr>
      <w:tr w:rsidR="00D37B0F" w:rsidRPr="0057256E" w:rsidTr="00493222">
        <w:trPr>
          <w:trHeight w:val="238"/>
        </w:trPr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16:45 – 17:30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54068" w:rsidRDefault="00D37B0F" w:rsidP="00354068">
            <w:pPr>
              <w:jc w:val="center"/>
            </w:pPr>
            <w:r>
              <w:t>Coordenação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493222">
            <w:pPr>
              <w:jc w:val="center"/>
            </w:pPr>
            <w:r>
              <w:t>Coordenação</w:t>
            </w:r>
            <w:r w:rsidR="00493222">
              <w:t xml:space="preserve"> (reunião</w:t>
            </w:r>
            <w:r>
              <w:t>)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Pr="0057256E" w:rsidRDefault="00493222" w:rsidP="00493222">
            <w:pPr>
              <w:jc w:val="center"/>
            </w:pPr>
            <w:r>
              <w:t>E</w:t>
            </w:r>
          </w:p>
        </w:tc>
      </w:tr>
      <w:tr w:rsidR="00D37B0F" w:rsidRPr="0057256E" w:rsidTr="00493222">
        <w:trPr>
          <w:trHeight w:val="238"/>
        </w:trPr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17:30 – 18:15</w:t>
            </w:r>
          </w:p>
        </w:tc>
        <w:tc>
          <w:tcPr>
            <w:tcW w:w="9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  <w:r w:rsidR="00354068">
              <w:t xml:space="preserve"> /</w:t>
            </w:r>
          </w:p>
          <w:p w:rsidR="00354068" w:rsidRDefault="00354068" w:rsidP="00354068">
            <w:pPr>
              <w:jc w:val="center"/>
            </w:pPr>
            <w:r>
              <w:t>Ate</w:t>
            </w:r>
            <w:r w:rsidR="00493222">
              <w:t>n</w:t>
            </w:r>
            <w:r>
              <w:t>d. 3E/4E</w:t>
            </w: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493222">
            <w:pPr>
              <w:jc w:val="center"/>
            </w:pPr>
            <w:r>
              <w:t>Coordenação</w:t>
            </w:r>
            <w:r w:rsidR="00493222">
              <w:t xml:space="preserve"> </w:t>
            </w:r>
            <w:r>
              <w:t>(reunião)</w:t>
            </w:r>
          </w:p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Default="00D37B0F" w:rsidP="00D37B0F">
            <w:pPr>
              <w:jc w:val="center"/>
            </w:pPr>
            <w:r>
              <w:t>Coordenação</w:t>
            </w:r>
            <w:r w:rsidR="00493222">
              <w:t>/</w:t>
            </w:r>
          </w:p>
          <w:p w:rsidR="00493222" w:rsidRDefault="00493222" w:rsidP="00D37B0F">
            <w:pPr>
              <w:jc w:val="center"/>
            </w:pPr>
            <w:r>
              <w:t>Atend. 2F/4F</w:t>
            </w:r>
          </w:p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37B0F" w:rsidRPr="0057256E" w:rsidRDefault="00493222" w:rsidP="00493222">
            <w:pPr>
              <w:jc w:val="center"/>
            </w:pPr>
            <w:r>
              <w:t>J</w:t>
            </w:r>
          </w:p>
        </w:tc>
      </w:tr>
      <w:tr w:rsidR="00354068" w:rsidRPr="0057256E" w:rsidTr="00493222">
        <w:trPr>
          <w:trHeight w:val="238"/>
        </w:trPr>
        <w:tc>
          <w:tcPr>
            <w:tcW w:w="7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9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101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8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Default="00354068" w:rsidP="00D37B0F">
            <w:pPr>
              <w:jc w:val="center"/>
            </w:pPr>
          </w:p>
        </w:tc>
        <w:tc>
          <w:tcPr>
            <w:tcW w:w="53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354068" w:rsidRPr="0057256E" w:rsidRDefault="00493222" w:rsidP="00493222">
            <w:pPr>
              <w:jc w:val="center"/>
            </w:pPr>
            <w:r>
              <w:t>A</w:t>
            </w:r>
          </w:p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 xml:space="preserve">19: 00 – </w:t>
            </w:r>
            <w:r w:rsidR="00493222">
              <w:t>19:45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>Cálculo III (3E)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>Cálculo III (3E)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>Equações Diferenciais (4E)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D37B0F" w:rsidP="00493222">
            <w:pPr>
              <w:jc w:val="center"/>
            </w:pPr>
            <w:r>
              <w:t>Matemática II (2F)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M</w:t>
            </w:r>
          </w:p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3222" w:rsidRDefault="00493222" w:rsidP="00493222">
            <w:pPr>
              <w:jc w:val="center"/>
            </w:pPr>
            <w:r>
              <w:t>19:45 – 20:30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3222" w:rsidRDefault="00493222" w:rsidP="00493222">
            <w:pPr>
              <w:jc w:val="center"/>
            </w:pPr>
            <w:r>
              <w:t>Cálculo III (3E)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3222" w:rsidRDefault="00493222" w:rsidP="00493222">
            <w:pPr>
              <w:jc w:val="center"/>
            </w:pPr>
            <w:r>
              <w:t>Cálculo III (3E)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3222" w:rsidRDefault="00493222" w:rsidP="00493222">
            <w:pPr>
              <w:jc w:val="center"/>
            </w:pPr>
            <w:r>
              <w:t>Equações Diferenciais (4E)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3222" w:rsidRDefault="00493222" w:rsidP="00493222">
            <w:pPr>
              <w:jc w:val="center"/>
            </w:pPr>
            <w:r>
              <w:t>Matemática II (2F)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93222" w:rsidRPr="0057256E" w:rsidRDefault="00493222" w:rsidP="00493222">
            <w:pPr>
              <w:jc w:val="center"/>
            </w:pPr>
            <w:r>
              <w:t>E</w:t>
            </w:r>
          </w:p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493222" w:rsidRDefault="00493222" w:rsidP="00493222">
            <w:pPr>
              <w:jc w:val="center"/>
            </w:pPr>
          </w:p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493222" w:rsidRDefault="00493222" w:rsidP="00493222">
            <w:pPr>
              <w:jc w:val="center"/>
            </w:pP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493222" w:rsidRDefault="00493222" w:rsidP="00493222">
            <w:pPr>
              <w:jc w:val="center"/>
            </w:pP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493222" w:rsidRDefault="00493222" w:rsidP="00493222">
            <w:pPr>
              <w:jc w:val="center"/>
            </w:pPr>
          </w:p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493222" w:rsidRDefault="00493222" w:rsidP="00493222">
            <w:pPr>
              <w:jc w:val="center"/>
            </w:pP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493222" w:rsidRDefault="00493222" w:rsidP="00493222">
            <w:pPr>
              <w:jc w:val="center"/>
            </w:pPr>
            <w:r>
              <w:t>N</w:t>
            </w:r>
          </w:p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 xml:space="preserve">20:45 – </w:t>
            </w:r>
            <w:r w:rsidR="00493222">
              <w:t>21:30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>Matemática II (2F)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>Equações Diferenciais (4E)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493222">
            <w:pPr>
              <w:jc w:val="center"/>
            </w:pPr>
            <w:r>
              <w:t>Coordenação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D37B0F" w:rsidP="00493222">
            <w:pPr>
              <w:jc w:val="center"/>
            </w:pPr>
            <w:r>
              <w:t>Matemática IV (4F)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T</w:t>
            </w:r>
          </w:p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21:30 – 22:15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Matemática II (2F)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Equações Diferenciais (4E)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Coordenação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D55684" w:rsidRDefault="00493222" w:rsidP="00493222">
            <w:pPr>
              <w:jc w:val="center"/>
              <w:rPr>
                <w:lang w:val="en-US"/>
              </w:rPr>
            </w:pPr>
            <w:r>
              <w:t>Matemática IV (4F)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O</w:t>
            </w:r>
          </w:p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493222" w:rsidP="00493222">
            <w:pPr>
              <w:jc w:val="center"/>
            </w:pPr>
            <w:r>
              <w:t>O</w:t>
            </w:r>
          </w:p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</w:tr>
      <w:tr w:rsidR="00493222" w:rsidRPr="0057256E" w:rsidTr="00493222">
        <w:trPr>
          <w:trHeight w:val="238"/>
        </w:trPr>
        <w:tc>
          <w:tcPr>
            <w:tcW w:w="7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9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101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8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  <w:tc>
          <w:tcPr>
            <w:tcW w:w="53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693589" w:rsidRPr="0057256E" w:rsidRDefault="00693589" w:rsidP="0057256E"/>
        </w:tc>
      </w:tr>
    </w:tbl>
    <w:p w:rsidR="00806FF3" w:rsidRPr="00562601" w:rsidRDefault="00806FF3" w:rsidP="00562601">
      <w:pPr>
        <w:spacing w:before="0" w:after="0"/>
        <w:rPr>
          <w:sz w:val="12"/>
        </w:rPr>
      </w:pPr>
    </w:p>
    <w:sectPr w:rsidR="00806FF3" w:rsidRPr="00562601" w:rsidSect="007C31EB">
      <w:headerReference w:type="default" r:id="rId11"/>
      <w:footerReference w:type="default" r:id="rId12"/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CE7" w:rsidRDefault="001D7CE7" w:rsidP="00650259">
      <w:pPr>
        <w:spacing w:line="240" w:lineRule="auto"/>
      </w:pPr>
      <w:r>
        <w:separator/>
      </w:r>
    </w:p>
  </w:endnote>
  <w:endnote w:type="continuationSeparator" w:id="0">
    <w:p w:rsidR="001D7CE7" w:rsidRDefault="001D7CE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0E1F76-43FA-4B56-A259-C353D799B082}"/>
    <w:embedBold r:id="rId2" w:fontKey="{E8A30CFF-9171-4CE4-954F-2070DCA159F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961C25C-078F-4A80-80D4-82F3B2916DF6}"/>
    <w:embedBold r:id="rId4" w:fontKey="{F886085B-B4B4-4930-B790-4969B9184BBC}"/>
    <w:embedItalic r:id="rId5" w:fontKey="{23144FB9-CB6D-4CB4-B57F-2C470F261C4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38FE94D-6329-4669-8C64-7456C8E29E3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6979"/>
      <w:gridCol w:w="6979"/>
    </w:tblGrid>
    <w:tr w:rsidR="00562601" w:rsidRPr="00562601" w:rsidTr="00562601">
      <w:sdt>
        <w:sdtPr>
          <w:rPr>
            <w:sz w:val="18"/>
            <w:szCs w:val="24"/>
          </w:rPr>
          <w:id w:val="-18940771"/>
          <w:placeholder>
            <w:docPart w:val="84E931C2E533417CBC8956597E8DDCAC"/>
          </w:placeholder>
          <w:temporary/>
          <w:showingPlcHdr/>
          <w15:appearance w15:val="hidden"/>
        </w:sdtPr>
        <w:sdtEndPr/>
        <w:sdtContent>
          <w:tc>
            <w:tcPr>
              <w:tcW w:w="2500" w:type="pct"/>
              <w:vAlign w:val="center"/>
            </w:tcPr>
            <w:p w:rsidR="00562601" w:rsidRPr="00562601" w:rsidRDefault="00CB1888" w:rsidP="002B69B4">
              <w:pPr>
                <w:tabs>
                  <w:tab w:val="center" w:pos="4680"/>
                  <w:tab w:val="right" w:pos="9810"/>
                </w:tabs>
                <w:spacing w:before="0" w:line="240" w:lineRule="auto"/>
                <w:rPr>
                  <w:sz w:val="18"/>
                  <w:szCs w:val="24"/>
                </w:rPr>
              </w:pPr>
              <w:r w:rsidRPr="002B69B4">
                <w:rPr>
                  <w:rStyle w:val="RodapChar"/>
                  <w:lang w:val="pt-BR" w:bidi="pt-BR"/>
                </w:rPr>
                <w:t xml:space="preserve">Clique duas vezes no Rodapé para inserir o Nome da Escola </w:t>
              </w:r>
              <w:r w:rsidRPr="002B69B4">
                <w:rPr>
                  <w:rStyle w:val="RodapChar"/>
                  <w:lang w:val="pt-BR" w:bidi="pt-BR"/>
                </w:rPr>
                <w:br/>
                <w:t>aqui e atualizar o logotipo</w:t>
              </w:r>
            </w:p>
          </w:tc>
        </w:sdtContent>
      </w:sdt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val="pt-BR" w:eastAsia="pt-BR"/>
            </w:rPr>
            <w:drawing>
              <wp:inline distT="0" distB="0" distL="0" distR="0" wp14:anchorId="1D137E86" wp14:editId="0FE99906">
                <wp:extent cx="1280160" cy="493920"/>
                <wp:effectExtent l="0" t="0" r="0" b="1905"/>
                <wp:docPr id="9" name="Imagem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62601" w:rsidRDefault="00562601" w:rsidP="00562601">
    <w:pPr>
      <w:pStyle w:val="SemEspaamen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CE7" w:rsidRDefault="001D7CE7" w:rsidP="00650259">
      <w:pPr>
        <w:spacing w:line="240" w:lineRule="auto"/>
      </w:pPr>
      <w:r>
        <w:separator/>
      </w:r>
    </w:p>
  </w:footnote>
  <w:footnote w:type="continuationSeparator" w:id="0">
    <w:p w:rsidR="001D7CE7" w:rsidRDefault="001D7CE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259"/>
      <w:gridCol w:w="12699"/>
    </w:tblGrid>
    <w:tr w:rsidR="00562601" w:rsidRPr="00562601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pt-BR" w:eastAsia="pt-BR"/>
            </w:rPr>
            <w:drawing>
              <wp:inline distT="0" distB="0" distL="0" distR="0" wp14:anchorId="15F0198C" wp14:editId="3710DDA3">
                <wp:extent cx="457200" cy="457200"/>
                <wp:effectExtent l="0" t="0" r="0" b="0"/>
                <wp:docPr id="1" name="Elemento gráfico 1" descr="Calendário mens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486363938"/>
          <w:placeholder>
            <w:docPart w:val="51DF39714E784954B8459942C7FEA52B"/>
          </w:placeholder>
          <w:temporary/>
          <w:showingPlcHdr/>
          <w15:appearance w15:val="hidden"/>
        </w:sdtPr>
        <w:sdtEndPr/>
        <w:sdtContent>
          <w:tc>
            <w:tcPr>
              <w:tcW w:w="4549" w:type="pct"/>
              <w:shd w:val="clear" w:color="auto" w:fill="731F1C" w:themeFill="accent5"/>
              <w:vAlign w:val="center"/>
            </w:tcPr>
            <w:p w:rsidR="00562601" w:rsidRPr="002B69B4" w:rsidRDefault="002B69B4" w:rsidP="002B69B4">
              <w:pPr>
                <w:pStyle w:val="Cabealho"/>
              </w:pPr>
              <w:r>
                <w:rPr>
                  <w:lang w:val="pt-BR" w:bidi="pt-BR"/>
                </w:rPr>
                <w:t>Formulário de cronograma de turno voluntário</w:t>
              </w:r>
            </w:p>
          </w:tc>
        </w:sdtContent>
      </w:sdt>
    </w:tr>
  </w:tbl>
  <w:p w:rsidR="00562601" w:rsidRDefault="00562601" w:rsidP="00562601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F9C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D7CE7"/>
    <w:rsid w:val="002B69B4"/>
    <w:rsid w:val="002C56E6"/>
    <w:rsid w:val="002D3A9F"/>
    <w:rsid w:val="00354068"/>
    <w:rsid w:val="00354B3D"/>
    <w:rsid w:val="00361E11"/>
    <w:rsid w:val="003B4744"/>
    <w:rsid w:val="003F0847"/>
    <w:rsid w:val="0040090B"/>
    <w:rsid w:val="00446538"/>
    <w:rsid w:val="0046302A"/>
    <w:rsid w:val="00487D2D"/>
    <w:rsid w:val="00493222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693589"/>
    <w:rsid w:val="00770F25"/>
    <w:rsid w:val="007A35A8"/>
    <w:rsid w:val="007B0A85"/>
    <w:rsid w:val="007C31EB"/>
    <w:rsid w:val="007C6A52"/>
    <w:rsid w:val="00806FF3"/>
    <w:rsid w:val="0082043E"/>
    <w:rsid w:val="008D5F9C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77BE0"/>
    <w:rsid w:val="00AC2926"/>
    <w:rsid w:val="00B04A50"/>
    <w:rsid w:val="00B160CA"/>
    <w:rsid w:val="00BD4753"/>
    <w:rsid w:val="00BD5CB1"/>
    <w:rsid w:val="00BE62EE"/>
    <w:rsid w:val="00C003BA"/>
    <w:rsid w:val="00C46878"/>
    <w:rsid w:val="00CB1888"/>
    <w:rsid w:val="00CB4A51"/>
    <w:rsid w:val="00CD4532"/>
    <w:rsid w:val="00CD47B0"/>
    <w:rsid w:val="00CE6104"/>
    <w:rsid w:val="00CE7918"/>
    <w:rsid w:val="00D16163"/>
    <w:rsid w:val="00D37B0F"/>
    <w:rsid w:val="00D55684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2AC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Ttulo1">
    <w:name w:val="heading 1"/>
    <w:basedOn w:val="Normal"/>
    <w:link w:val="Ttul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2601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CabealhoChar">
    <w:name w:val="Cabeçalho Char"/>
    <w:basedOn w:val="Fontepargpadro"/>
    <w:link w:val="Cabealh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Rodap">
    <w:name w:val="footer"/>
    <w:basedOn w:val="Normal"/>
    <w:link w:val="Rodap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562601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562601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06FF3"/>
    <w:rPr>
      <w:color w:val="808080"/>
    </w:rPr>
  </w:style>
  <w:style w:type="paragraph" w:customStyle="1" w:styleId="Cabealhosdatabela">
    <w:name w:val="Cabeçalhos da tabela"/>
    <w:basedOn w:val="Normal"/>
    <w:uiPriority w:val="1"/>
    <w:qFormat/>
    <w:rsid w:val="00D5568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agosilva\AppData\Roaming\Microsoft\Modelos\Cronograma%20de%20turno%20volunt&#225;r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1DF39714E784954B8459942C7FEA5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C9305C-514E-4271-ACF2-9980F9B35327}"/>
      </w:docPartPr>
      <w:docPartBody>
        <w:p w:rsidR="00000000" w:rsidRDefault="00663D66" w:rsidP="00663D66">
          <w:pPr>
            <w:pStyle w:val="51DF39714E784954B8459942C7FEA52B"/>
          </w:pPr>
          <w:r w:rsidRPr="002B69B4">
            <w:rPr>
              <w:lang w:bidi="pt-BR"/>
            </w:rPr>
            <w:t>Nome da estação</w:t>
          </w:r>
        </w:p>
      </w:docPartBody>
    </w:docPart>
    <w:docPart>
      <w:docPartPr>
        <w:name w:val="84E931C2E533417CBC8956597E8DDC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AFD31C-BFAF-45ED-85D0-5B15466EA605}"/>
      </w:docPartPr>
      <w:docPartBody>
        <w:p w:rsidR="00663D66" w:rsidRPr="002B69B4" w:rsidRDefault="00663D66" w:rsidP="002B69B4">
          <w:pPr>
            <w:pStyle w:val="Cabealhosdatabela"/>
          </w:pPr>
          <w:r w:rsidRPr="002B69B4">
            <w:rPr>
              <w:lang w:val="pt-BR" w:bidi="pt-BR"/>
            </w:rPr>
            <w:t>Nome</w:t>
          </w:r>
        </w:p>
        <w:p w:rsidR="00000000" w:rsidRDefault="00663D66" w:rsidP="00663D66">
          <w:pPr>
            <w:pStyle w:val="84E931C2E533417CBC8956597E8DDCAC"/>
          </w:pPr>
          <w:r w:rsidRPr="002B69B4">
            <w:rPr>
              <w:lang w:bidi="pt-BR"/>
            </w:rPr>
            <w:t>Número do telefone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D66"/>
    <w:rsid w:val="00663D66"/>
    <w:rsid w:val="00B4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6E161426F7847A0BD85D838405C72C7">
    <w:name w:val="B6E161426F7847A0BD85D838405C72C7"/>
  </w:style>
  <w:style w:type="paragraph" w:customStyle="1" w:styleId="2705A314215049D4952EB09213BA7FE8">
    <w:name w:val="2705A314215049D4952EB09213BA7FE8"/>
  </w:style>
  <w:style w:type="paragraph" w:customStyle="1" w:styleId="BB46D71E2BE64C8DB592997B0F1D56EB">
    <w:name w:val="BB46D71E2BE64C8DB592997B0F1D56EB"/>
  </w:style>
  <w:style w:type="paragraph" w:customStyle="1" w:styleId="BE5FD4DEBADB4762860934E37328A0D8">
    <w:name w:val="BE5FD4DEBADB4762860934E37328A0D8"/>
  </w:style>
  <w:style w:type="paragraph" w:customStyle="1" w:styleId="7711962ABA494858B0FE3AC2B6E7B939">
    <w:name w:val="7711962ABA494858B0FE3AC2B6E7B939"/>
  </w:style>
  <w:style w:type="paragraph" w:customStyle="1" w:styleId="818C1AC5C8CE4D5999B7E2E8A5174A09">
    <w:name w:val="818C1AC5C8CE4D5999B7E2E8A5174A09"/>
  </w:style>
  <w:style w:type="paragraph" w:customStyle="1" w:styleId="Cabealhosdatabela">
    <w:name w:val="Cabeçalhos da tabela"/>
    <w:basedOn w:val="Normal"/>
    <w:uiPriority w:val="1"/>
    <w:qFormat/>
    <w:rsid w:val="00663D66"/>
    <w:pPr>
      <w:tabs>
        <w:tab w:val="right" w:leader="dot" w:pos="9830"/>
      </w:tabs>
      <w:spacing w:after="0" w:line="271" w:lineRule="auto"/>
      <w:jc w:val="center"/>
    </w:pPr>
    <w:rPr>
      <w:rFonts w:eastAsia="Calibri" w:cstheme="minorHAnsi"/>
      <w:b/>
      <w:noProof/>
      <w:szCs w:val="18"/>
      <w:lang w:val="pt-PT" w:eastAsia="en-US"/>
    </w:rPr>
  </w:style>
  <w:style w:type="paragraph" w:customStyle="1" w:styleId="66E7DB1C929B46A283848D6729D4BA72">
    <w:name w:val="66E7DB1C929B46A283848D6729D4BA72"/>
  </w:style>
  <w:style w:type="paragraph" w:customStyle="1" w:styleId="51DF39714E784954B8459942C7FEA52B">
    <w:name w:val="51DF39714E784954B8459942C7FEA52B"/>
    <w:rsid w:val="00663D66"/>
  </w:style>
  <w:style w:type="paragraph" w:customStyle="1" w:styleId="84E931C2E533417CBC8956597E8DDCAC">
    <w:name w:val="84E931C2E533417CBC8956597E8DDCAC"/>
    <w:rsid w:val="00663D66"/>
  </w:style>
  <w:style w:type="paragraph" w:customStyle="1" w:styleId="C6E71C3592E74842A630F98E51462CD9">
    <w:name w:val="C6E71C3592E74842A630F98E51462CD9"/>
    <w:rsid w:val="00663D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B36A44-B1EC-4009-889D-D5D9DE72B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Cronograma de turno voluntário</Template>
  <TotalTime>0</TotalTime>
  <Pages>2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2025-03-12T17:19:00Z</dcterms:created>
  <dcterms:modified xsi:type="dcterms:W3CDTF">2025-03-12T17:46:00Z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